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6A1FA" w14:textId="05D38E4E" w:rsidR="00643987" w:rsidRDefault="00890DC9" w:rsidP="00BE2F1B">
      <w:pPr>
        <w:pStyle w:val="Kop2"/>
      </w:pPr>
      <w:r w:rsidRPr="00890DC9">
        <w:t>Aanvraag beeldvormend onderzoek</w:t>
      </w:r>
      <w:r w:rsidR="00BE2F1B">
        <w:t xml:space="preserve"> zonder verwijzing.</w:t>
      </w:r>
    </w:p>
    <w:p w14:paraId="703275B7" w14:textId="77777777" w:rsidR="00BE2F1B" w:rsidRDefault="00890DC9" w:rsidP="00890DC9">
      <w:r>
        <w:t>Wilt u dit formulier zo compleet mogelijk invullen</w:t>
      </w:r>
      <w:r w:rsidR="00BE2F1B">
        <w:t xml:space="preserve"> en versturen naar info@transparantkliniek.nl</w:t>
      </w:r>
      <w:r>
        <w:t>?</w:t>
      </w:r>
    </w:p>
    <w:p w14:paraId="2626AB3B" w14:textId="036A4887" w:rsidR="00890DC9" w:rsidRDefault="00890DC9" w:rsidP="00890DC9">
      <w:r>
        <w:t xml:space="preserve">Wij nemen </w:t>
      </w:r>
      <w:r w:rsidR="00BE2F1B">
        <w:t xml:space="preserve">hierna </w:t>
      </w:r>
      <w:r>
        <w:t>zo spoedig mogelijk telefonisch contact met u op voor het inplannen van het onderzoek.</w:t>
      </w:r>
    </w:p>
    <w:p w14:paraId="7DCB63D2" w14:textId="4DCD63DF" w:rsidR="00890DC9" w:rsidRDefault="00890DC9" w:rsidP="00890DC9">
      <w:pPr>
        <w:pStyle w:val="Kop2"/>
      </w:pPr>
      <w:r>
        <w:t>Persoonsgegevens:</w:t>
      </w:r>
    </w:p>
    <w:tbl>
      <w:tblPr>
        <w:tblStyle w:val="Rastertabel6kleurrijk-Accent4"/>
        <w:tblW w:w="0" w:type="auto"/>
        <w:tblLook w:val="04A0" w:firstRow="1" w:lastRow="0" w:firstColumn="1" w:lastColumn="0" w:noHBand="0" w:noVBand="1"/>
      </w:tblPr>
      <w:tblGrid>
        <w:gridCol w:w="3256"/>
        <w:gridCol w:w="6027"/>
      </w:tblGrid>
      <w:tr w:rsidR="00890DC9" w14:paraId="3A2A37F3" w14:textId="77777777" w:rsidTr="00890D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FCB268A" w14:textId="1EF855A1" w:rsidR="00890DC9" w:rsidRDefault="00890DC9" w:rsidP="00890DC9">
            <w:r>
              <w:t>Naam:</w:t>
            </w:r>
          </w:p>
        </w:tc>
        <w:tc>
          <w:tcPr>
            <w:tcW w:w="6027" w:type="dxa"/>
          </w:tcPr>
          <w:p w14:paraId="4F9249E8" w14:textId="77777777" w:rsidR="00890DC9" w:rsidRDefault="00890DC9" w:rsidP="00890DC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0DC9" w14:paraId="5FDC3B93" w14:textId="77777777" w:rsidTr="00890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0B149FC" w14:textId="3A77BF72" w:rsidR="00890DC9" w:rsidRDefault="00890DC9" w:rsidP="00890DC9">
            <w:r>
              <w:t>Achternaam:</w:t>
            </w:r>
          </w:p>
        </w:tc>
        <w:tc>
          <w:tcPr>
            <w:tcW w:w="6027" w:type="dxa"/>
          </w:tcPr>
          <w:p w14:paraId="2C7000D2" w14:textId="77777777" w:rsidR="00890DC9" w:rsidRDefault="00890DC9" w:rsidP="00890D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0DC9" w14:paraId="51573F5D" w14:textId="77777777" w:rsidTr="00890D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EE66017" w14:textId="37F9B377" w:rsidR="00890DC9" w:rsidRPr="00890DC9" w:rsidRDefault="00890DC9" w:rsidP="00890DC9">
            <w:pPr>
              <w:rPr>
                <w:b w:val="0"/>
                <w:bCs w:val="0"/>
              </w:rPr>
            </w:pPr>
            <w:r>
              <w:t>Geboortedatum:</w:t>
            </w:r>
          </w:p>
        </w:tc>
        <w:tc>
          <w:tcPr>
            <w:tcW w:w="6027" w:type="dxa"/>
          </w:tcPr>
          <w:p w14:paraId="070120E2" w14:textId="77777777" w:rsidR="00890DC9" w:rsidRDefault="00890DC9" w:rsidP="0089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0DC9" w14:paraId="377278CD" w14:textId="77777777" w:rsidTr="00890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1B26B4A5" w14:textId="0166BBFE" w:rsidR="00890DC9" w:rsidRDefault="00890DC9" w:rsidP="00890DC9">
            <w:r>
              <w:t>Telefoonnummer:</w:t>
            </w:r>
          </w:p>
        </w:tc>
        <w:tc>
          <w:tcPr>
            <w:tcW w:w="6027" w:type="dxa"/>
          </w:tcPr>
          <w:p w14:paraId="36ECD9F6" w14:textId="77777777" w:rsidR="00890DC9" w:rsidRDefault="00890DC9" w:rsidP="00890D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0DC9" w14:paraId="1E6D3C1F" w14:textId="77777777" w:rsidTr="00890D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3D91206C" w14:textId="5D46B7FE" w:rsidR="00890DC9" w:rsidRDefault="00890DC9" w:rsidP="00890DC9">
            <w:r>
              <w:t>Emailadres:</w:t>
            </w:r>
          </w:p>
        </w:tc>
        <w:tc>
          <w:tcPr>
            <w:tcW w:w="6027" w:type="dxa"/>
          </w:tcPr>
          <w:p w14:paraId="0395A1CF" w14:textId="77777777" w:rsidR="00890DC9" w:rsidRDefault="00890DC9" w:rsidP="0089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90DC9" w14:paraId="3578616B" w14:textId="77777777" w:rsidTr="00890D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5FA83465" w14:textId="7D0D785E" w:rsidR="00890DC9" w:rsidRDefault="00890DC9" w:rsidP="00890DC9">
            <w:r>
              <w:t>BSN-nummer:</w:t>
            </w:r>
          </w:p>
        </w:tc>
        <w:tc>
          <w:tcPr>
            <w:tcW w:w="6027" w:type="dxa"/>
          </w:tcPr>
          <w:p w14:paraId="52EEFD4D" w14:textId="77777777" w:rsidR="00890DC9" w:rsidRDefault="00890DC9" w:rsidP="00890D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C1B7599" w14:textId="77777777" w:rsidR="00890DC9" w:rsidRDefault="00890DC9" w:rsidP="00890DC9"/>
    <w:p w14:paraId="409663B6" w14:textId="5B7D340F" w:rsidR="00890DC9" w:rsidRDefault="00890DC9" w:rsidP="00890DC9">
      <w:pPr>
        <w:pStyle w:val="Kop2"/>
      </w:pPr>
      <w:r>
        <w:t>Onderzoek:</w:t>
      </w:r>
    </w:p>
    <w:tbl>
      <w:tblPr>
        <w:tblStyle w:val="Rastertabel6kleurrijk-Accent4"/>
        <w:tblW w:w="9330" w:type="dxa"/>
        <w:tblLook w:val="04A0" w:firstRow="1" w:lastRow="0" w:firstColumn="1" w:lastColumn="0" w:noHBand="0" w:noVBand="1"/>
      </w:tblPr>
      <w:tblGrid>
        <w:gridCol w:w="3272"/>
        <w:gridCol w:w="6058"/>
      </w:tblGrid>
      <w:tr w:rsidR="00BE2F1B" w14:paraId="29A5796F" w14:textId="77777777" w:rsidTr="00BE2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7EDA6257" w14:textId="706BC6CD" w:rsidR="00890DC9" w:rsidRPr="00890DC9" w:rsidRDefault="00890DC9" w:rsidP="00890DC9">
            <w:pPr>
              <w:rPr>
                <w:b w:val="0"/>
                <w:bCs w:val="0"/>
                <w:sz w:val="20"/>
                <w:szCs w:val="20"/>
              </w:rPr>
            </w:pPr>
            <w:r>
              <w:t>Gewenst onderzoek</w:t>
            </w:r>
            <w:r w:rsidR="0057565E">
              <w:t xml:space="preserve"> en links of rechts</w:t>
            </w:r>
            <w:r>
              <w:t>:</w:t>
            </w:r>
            <w:r>
              <w:br/>
            </w:r>
          </w:p>
          <w:p w14:paraId="35BD832C" w14:textId="1D1FC110" w:rsidR="00890DC9" w:rsidRDefault="00890DC9" w:rsidP="00890DC9"/>
        </w:tc>
        <w:tc>
          <w:tcPr>
            <w:tcW w:w="6058" w:type="dxa"/>
          </w:tcPr>
          <w:p w14:paraId="4FB22576" w14:textId="11CB8F7F" w:rsidR="00890DC9" w:rsidRPr="001A4565" w:rsidRDefault="001A4565" w:rsidP="00EE42A7">
            <w:pPr>
              <w:pStyle w:val="Lijstalinea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gramStart"/>
            <w:r>
              <w:rPr>
                <w:b w:val="0"/>
                <w:bCs w:val="0"/>
              </w:rPr>
              <w:t>MRI knie</w:t>
            </w:r>
            <w:proofErr w:type="gramEnd"/>
            <w:r>
              <w:rPr>
                <w:b w:val="0"/>
                <w:bCs w:val="0"/>
              </w:rPr>
              <w:t xml:space="preserve"> </w:t>
            </w:r>
            <w:proofErr w:type="gramStart"/>
            <w:r>
              <w:rPr>
                <w:b w:val="0"/>
                <w:bCs w:val="0"/>
              </w:rPr>
              <w:t>links /</w:t>
            </w:r>
            <w:proofErr w:type="gramEnd"/>
            <w:r>
              <w:rPr>
                <w:b w:val="0"/>
                <w:bCs w:val="0"/>
              </w:rPr>
              <w:t xml:space="preserve"> rechts</w:t>
            </w:r>
          </w:p>
          <w:p w14:paraId="60320798" w14:textId="7920ACE4" w:rsidR="001A4565" w:rsidRPr="001A4565" w:rsidRDefault="001A4565" w:rsidP="00EE42A7">
            <w:pPr>
              <w:pStyle w:val="Lijstalinea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b w:val="0"/>
                <w:bCs w:val="0"/>
              </w:rPr>
              <w:t xml:space="preserve">MRI enkel </w:t>
            </w:r>
            <w:proofErr w:type="gramStart"/>
            <w:r>
              <w:rPr>
                <w:b w:val="0"/>
                <w:bCs w:val="0"/>
              </w:rPr>
              <w:t>links /</w:t>
            </w:r>
            <w:proofErr w:type="gramEnd"/>
            <w:r>
              <w:rPr>
                <w:b w:val="0"/>
                <w:bCs w:val="0"/>
              </w:rPr>
              <w:t xml:space="preserve"> rechts</w:t>
            </w:r>
          </w:p>
          <w:p w14:paraId="170514E4" w14:textId="77777777" w:rsidR="00EE42A7" w:rsidRPr="00ED3AF4" w:rsidRDefault="001A4565" w:rsidP="001A4565">
            <w:pPr>
              <w:pStyle w:val="Lijstalinea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</w:rPr>
            </w:pPr>
            <w:proofErr w:type="gramStart"/>
            <w:r>
              <w:rPr>
                <w:b w:val="0"/>
                <w:bCs w:val="0"/>
              </w:rPr>
              <w:t>MRI onderrug</w:t>
            </w:r>
            <w:proofErr w:type="gramEnd"/>
          </w:p>
          <w:p w14:paraId="425DF5A4" w14:textId="35D37D01" w:rsidR="00ED3AF4" w:rsidRPr="00ED3AF4" w:rsidRDefault="00ED3AF4" w:rsidP="001A4565">
            <w:pPr>
              <w:pStyle w:val="Lijstalinea"/>
              <w:numPr>
                <w:ilvl w:val="0"/>
                <w:numId w:val="6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D3AF4">
              <w:rPr>
                <w:b w:val="0"/>
                <w:bCs w:val="0"/>
              </w:rPr>
              <w:t>MRI Nek</w:t>
            </w:r>
          </w:p>
        </w:tc>
      </w:tr>
      <w:tr w:rsidR="00890DC9" w14:paraId="4FAF097F" w14:textId="77777777" w:rsidTr="00BE2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4C305D88" w14:textId="2B05DA7B" w:rsidR="00890DC9" w:rsidRDefault="00890DC9" w:rsidP="00890DC9">
            <w:r>
              <w:t>Vraagstelling</w:t>
            </w:r>
          </w:p>
        </w:tc>
        <w:tc>
          <w:tcPr>
            <w:tcW w:w="6058" w:type="dxa"/>
          </w:tcPr>
          <w:p w14:paraId="76810BCF" w14:textId="77777777" w:rsidR="00890DC9" w:rsidRDefault="00890DC9" w:rsidP="00890D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565E" w14:paraId="6379814A" w14:textId="77777777" w:rsidTr="00BE2F1B">
        <w:trPr>
          <w:trHeight w:val="2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2" w:type="dxa"/>
          </w:tcPr>
          <w:p w14:paraId="78005712" w14:textId="77777777" w:rsidR="00890DC9" w:rsidRDefault="00890DC9" w:rsidP="00890DC9">
            <w:pPr>
              <w:rPr>
                <w:b w:val="0"/>
                <w:bCs w:val="0"/>
              </w:rPr>
            </w:pPr>
            <w:r>
              <w:t>Omschrijving van de klachten:</w:t>
            </w:r>
          </w:p>
          <w:p w14:paraId="22F6C428" w14:textId="55AE16C9" w:rsidR="00890DC9" w:rsidRPr="00BE2F1B" w:rsidRDefault="00BE2F1B" w:rsidP="00BE2F1B">
            <w:pPr>
              <w:pStyle w:val="Lijstalinea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BE2F1B">
              <w:rPr>
                <w:b w:val="0"/>
                <w:bCs w:val="0"/>
                <w:sz w:val="20"/>
                <w:szCs w:val="20"/>
              </w:rPr>
              <w:t>soort</w:t>
            </w:r>
            <w:proofErr w:type="gramEnd"/>
            <w:r w:rsidRPr="00BE2F1B">
              <w:rPr>
                <w:b w:val="0"/>
                <w:bCs w:val="0"/>
                <w:sz w:val="20"/>
                <w:szCs w:val="20"/>
              </w:rPr>
              <w:t xml:space="preserve"> klachten</w:t>
            </w:r>
          </w:p>
          <w:p w14:paraId="7C4A9E46" w14:textId="7466BB11" w:rsidR="00BE2F1B" w:rsidRPr="00BE2F1B" w:rsidRDefault="00BE2F1B" w:rsidP="00BE2F1B">
            <w:pPr>
              <w:pStyle w:val="Lijstalinea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BE2F1B">
              <w:rPr>
                <w:b w:val="0"/>
                <w:bCs w:val="0"/>
                <w:sz w:val="20"/>
                <w:szCs w:val="20"/>
              </w:rPr>
              <w:t>duur</w:t>
            </w:r>
            <w:proofErr w:type="gramEnd"/>
            <w:r w:rsidRPr="00BE2F1B">
              <w:rPr>
                <w:b w:val="0"/>
                <w:bCs w:val="0"/>
                <w:sz w:val="20"/>
                <w:szCs w:val="20"/>
              </w:rPr>
              <w:t xml:space="preserve"> klachten</w:t>
            </w:r>
          </w:p>
          <w:p w14:paraId="52155E7F" w14:textId="211D942A" w:rsidR="00BE2F1B" w:rsidRPr="00BE2F1B" w:rsidRDefault="00BE2F1B" w:rsidP="00BE2F1B">
            <w:pPr>
              <w:pStyle w:val="Lijstalinea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BE2F1B">
              <w:rPr>
                <w:b w:val="0"/>
                <w:bCs w:val="0"/>
                <w:sz w:val="20"/>
                <w:szCs w:val="20"/>
              </w:rPr>
              <w:t>ontstaan</w:t>
            </w:r>
            <w:proofErr w:type="gramEnd"/>
            <w:r w:rsidRPr="00BE2F1B">
              <w:rPr>
                <w:b w:val="0"/>
                <w:bCs w:val="0"/>
                <w:sz w:val="20"/>
                <w:szCs w:val="20"/>
              </w:rPr>
              <w:t xml:space="preserve"> klachten</w:t>
            </w:r>
          </w:p>
          <w:p w14:paraId="5F43C6F3" w14:textId="7239074C" w:rsidR="00BE2F1B" w:rsidRPr="00BE2F1B" w:rsidRDefault="00BE2F1B" w:rsidP="00BE2F1B">
            <w:pPr>
              <w:pStyle w:val="Lijstalinea"/>
              <w:numPr>
                <w:ilvl w:val="0"/>
                <w:numId w:val="4"/>
              </w:numPr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BE2F1B">
              <w:rPr>
                <w:b w:val="0"/>
                <w:bCs w:val="0"/>
                <w:sz w:val="20"/>
                <w:szCs w:val="20"/>
              </w:rPr>
              <w:t>overige</w:t>
            </w:r>
            <w:proofErr w:type="gramEnd"/>
            <w:r w:rsidRPr="00BE2F1B">
              <w:rPr>
                <w:b w:val="0"/>
                <w:bCs w:val="0"/>
                <w:sz w:val="20"/>
                <w:szCs w:val="20"/>
              </w:rPr>
              <w:t xml:space="preserve"> relevante informatie</w:t>
            </w:r>
          </w:p>
          <w:p w14:paraId="1B2F8D6B" w14:textId="77777777" w:rsidR="00890DC9" w:rsidRDefault="00890DC9" w:rsidP="00890DC9">
            <w:pPr>
              <w:rPr>
                <w:b w:val="0"/>
                <w:bCs w:val="0"/>
              </w:rPr>
            </w:pPr>
          </w:p>
          <w:p w14:paraId="62C3BC41" w14:textId="77777777" w:rsidR="00890DC9" w:rsidRDefault="00890DC9" w:rsidP="00890DC9">
            <w:pPr>
              <w:rPr>
                <w:b w:val="0"/>
                <w:bCs w:val="0"/>
              </w:rPr>
            </w:pPr>
          </w:p>
          <w:p w14:paraId="090C2C60" w14:textId="5E62AD04" w:rsidR="00890DC9" w:rsidRPr="00890DC9" w:rsidRDefault="00890DC9" w:rsidP="00890DC9"/>
        </w:tc>
        <w:tc>
          <w:tcPr>
            <w:tcW w:w="6058" w:type="dxa"/>
          </w:tcPr>
          <w:p w14:paraId="330F0D2F" w14:textId="77777777" w:rsidR="00890DC9" w:rsidRDefault="00890DC9" w:rsidP="0089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30CFE77" w14:textId="5A3A0848" w:rsidR="00BE2F1B" w:rsidRPr="00890DC9" w:rsidRDefault="00BE2F1B" w:rsidP="00890DC9">
      <w:pPr>
        <w:rPr>
          <w:b/>
          <w:bCs/>
        </w:rPr>
      </w:pPr>
      <w:r w:rsidRPr="00BE2F1B">
        <w:rPr>
          <w:b/>
          <w:bCs/>
          <w:sz w:val="20"/>
          <w:szCs w:val="20"/>
        </w:rPr>
        <w:t>LET OP: Vanwege wetgeving mogen wij geen röntgenonderzoek uitvoeren zonder verwijzing van een (huis)arts.</w:t>
      </w:r>
    </w:p>
    <w:sectPr w:rsidR="00BE2F1B" w:rsidRPr="00890DC9" w:rsidSect="00771D3E">
      <w:headerReference w:type="default" r:id="rId10"/>
      <w:headerReference w:type="first" r:id="rId11"/>
      <w:pgSz w:w="11901" w:h="16817"/>
      <w:pgMar w:top="3856" w:right="1304" w:bottom="170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FD43D" w14:textId="77777777" w:rsidR="005D7610" w:rsidRDefault="005D7610" w:rsidP="00643987">
      <w:pPr>
        <w:spacing w:line="240" w:lineRule="auto"/>
      </w:pPr>
      <w:r>
        <w:separator/>
      </w:r>
    </w:p>
  </w:endnote>
  <w:endnote w:type="continuationSeparator" w:id="0">
    <w:p w14:paraId="68DCA165" w14:textId="77777777" w:rsidR="005D7610" w:rsidRDefault="005D7610" w:rsidP="006439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ajdhani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jdhani">
    <w:altName w:val="Cambria"/>
    <w:panose1 w:val="020000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BD59D" w14:textId="77777777" w:rsidR="005D7610" w:rsidRDefault="005D7610" w:rsidP="00643987">
      <w:pPr>
        <w:spacing w:line="240" w:lineRule="auto"/>
      </w:pPr>
      <w:r>
        <w:separator/>
      </w:r>
    </w:p>
  </w:footnote>
  <w:footnote w:type="continuationSeparator" w:id="0">
    <w:p w14:paraId="394247F4" w14:textId="77777777" w:rsidR="005D7610" w:rsidRDefault="005D7610" w:rsidP="006439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0CE3" w14:textId="77777777" w:rsidR="00643987" w:rsidRDefault="00771D3E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1A9926E" wp14:editId="31634C52">
          <wp:simplePos x="0" y="0"/>
          <wp:positionH relativeFrom="column">
            <wp:posOffset>-824865</wp:posOffset>
          </wp:positionH>
          <wp:positionV relativeFrom="paragraph">
            <wp:posOffset>-449580</wp:posOffset>
          </wp:positionV>
          <wp:extent cx="7560000" cy="10686116"/>
          <wp:effectExtent l="0" t="0" r="0" b="0"/>
          <wp:wrapNone/>
          <wp:docPr id="1159435220" name="Afbeelding 2" descr="Afbeelding met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435220" name="Afbeelding 2" descr="Afbeelding met schermopnam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6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69817" w14:textId="77777777" w:rsidR="00643987" w:rsidRDefault="00771D3E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73AEC5" wp14:editId="76049241">
          <wp:simplePos x="0" y="0"/>
          <wp:positionH relativeFrom="column">
            <wp:posOffset>-831850</wp:posOffset>
          </wp:positionH>
          <wp:positionV relativeFrom="page">
            <wp:posOffset>0</wp:posOffset>
          </wp:positionV>
          <wp:extent cx="7559675" cy="10685780"/>
          <wp:effectExtent l="0" t="0" r="0" b="0"/>
          <wp:wrapNone/>
          <wp:docPr id="1819567074" name="Afbeelding 1" descr="Afbeelding met tekst, schermopnam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567074" name="Afbeelding 1" descr="Afbeelding met tekst, schermopname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B5AC8"/>
    <w:multiLevelType w:val="hybridMultilevel"/>
    <w:tmpl w:val="D55A69B8"/>
    <w:lvl w:ilvl="0" w:tplc="4AC6F6E8">
      <w:numFmt w:val="bullet"/>
      <w:lvlText w:val="-"/>
      <w:lvlJc w:val="left"/>
      <w:pPr>
        <w:ind w:left="720" w:hanging="360"/>
      </w:pPr>
      <w:rPr>
        <w:rFonts w:ascii="Rajdhani-Medium" w:eastAsia="Times New Roman" w:hAnsi="Rajdhani-Medium" w:cs="Rajdhani-Medium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7A3F"/>
    <w:multiLevelType w:val="hybridMultilevel"/>
    <w:tmpl w:val="2EB2C1B4"/>
    <w:lvl w:ilvl="0" w:tplc="B77CB87C">
      <w:start w:val="1"/>
      <w:numFmt w:val="bullet"/>
      <w:pStyle w:val="Inspring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A3B"/>
    <w:multiLevelType w:val="hybridMultilevel"/>
    <w:tmpl w:val="C0A0369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411E9"/>
    <w:multiLevelType w:val="hybridMultilevel"/>
    <w:tmpl w:val="A0182AC4"/>
    <w:lvl w:ilvl="0" w:tplc="3122537E">
      <w:numFmt w:val="bullet"/>
      <w:lvlText w:val="*"/>
      <w:lvlJc w:val="left"/>
      <w:pPr>
        <w:ind w:left="720" w:hanging="360"/>
      </w:pPr>
      <w:rPr>
        <w:rFonts w:ascii="Rajdhani-Medium" w:eastAsia="Times New Roman" w:hAnsi="Rajdhani-Medium" w:cs="Rajdhani-Medium" w:hint="default"/>
        <w:b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A3180E"/>
    <w:multiLevelType w:val="hybridMultilevel"/>
    <w:tmpl w:val="E2E02618"/>
    <w:lvl w:ilvl="0" w:tplc="4CACC354">
      <w:numFmt w:val="bullet"/>
      <w:lvlText w:val="-"/>
      <w:lvlJc w:val="left"/>
      <w:pPr>
        <w:ind w:left="720" w:hanging="360"/>
      </w:pPr>
      <w:rPr>
        <w:rFonts w:ascii="Rajdhani-Medium" w:eastAsia="Times New Roman" w:hAnsi="Rajdhani-Medium" w:cs="Rajdhani-Medium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AD089D"/>
    <w:multiLevelType w:val="hybridMultilevel"/>
    <w:tmpl w:val="48C66786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864511">
    <w:abstractNumId w:val="1"/>
  </w:num>
  <w:num w:numId="2" w16cid:durableId="2099017926">
    <w:abstractNumId w:val="0"/>
  </w:num>
  <w:num w:numId="3" w16cid:durableId="1114516987">
    <w:abstractNumId w:val="4"/>
  </w:num>
  <w:num w:numId="4" w16cid:durableId="1439986874">
    <w:abstractNumId w:val="5"/>
  </w:num>
  <w:num w:numId="5" w16cid:durableId="862716057">
    <w:abstractNumId w:val="3"/>
  </w:num>
  <w:num w:numId="6" w16cid:durableId="13547266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DC9"/>
    <w:rsid w:val="00125B8E"/>
    <w:rsid w:val="001A4565"/>
    <w:rsid w:val="001D6B04"/>
    <w:rsid w:val="001D7B37"/>
    <w:rsid w:val="00255897"/>
    <w:rsid w:val="00261B42"/>
    <w:rsid w:val="00274541"/>
    <w:rsid w:val="00430C17"/>
    <w:rsid w:val="00480212"/>
    <w:rsid w:val="0057565E"/>
    <w:rsid w:val="005D1810"/>
    <w:rsid w:val="005D7610"/>
    <w:rsid w:val="00626A40"/>
    <w:rsid w:val="00643987"/>
    <w:rsid w:val="006D6F79"/>
    <w:rsid w:val="00761191"/>
    <w:rsid w:val="00771D3E"/>
    <w:rsid w:val="00783020"/>
    <w:rsid w:val="007D1EAD"/>
    <w:rsid w:val="008673D7"/>
    <w:rsid w:val="0087654E"/>
    <w:rsid w:val="00890DC9"/>
    <w:rsid w:val="00A2688D"/>
    <w:rsid w:val="00BE2F1B"/>
    <w:rsid w:val="00C24CBD"/>
    <w:rsid w:val="00C32A30"/>
    <w:rsid w:val="00C7651F"/>
    <w:rsid w:val="00E25445"/>
    <w:rsid w:val="00E40DE1"/>
    <w:rsid w:val="00E45058"/>
    <w:rsid w:val="00E76D97"/>
    <w:rsid w:val="00E93136"/>
    <w:rsid w:val="00E96BEF"/>
    <w:rsid w:val="00ED3AF4"/>
    <w:rsid w:val="00EE42A7"/>
    <w:rsid w:val="00F40061"/>
    <w:rsid w:val="00FC20F1"/>
    <w:rsid w:val="00FE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303E1E"/>
  <w15:chartTrackingRefBased/>
  <w15:docId w15:val="{2261BBBA-D6AA-47EC-A59F-66521802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43987"/>
    <w:pPr>
      <w:autoSpaceDE w:val="0"/>
      <w:autoSpaceDN w:val="0"/>
      <w:adjustRightInd w:val="0"/>
      <w:spacing w:line="288" w:lineRule="auto"/>
      <w:textAlignment w:val="center"/>
    </w:pPr>
    <w:rPr>
      <w:rFonts w:ascii="Rajdhani-Medium" w:hAnsi="Rajdhani-Medium" w:cs="Rajdhani-Medium"/>
      <w:color w:val="481300"/>
      <w:kern w:val="0"/>
    </w:rPr>
  </w:style>
  <w:style w:type="paragraph" w:styleId="Kop1">
    <w:name w:val="heading 1"/>
    <w:basedOn w:val="Standaard"/>
    <w:next w:val="Standaard"/>
    <w:link w:val="Kop1Char"/>
    <w:autoRedefine/>
    <w:qFormat/>
    <w:rsid w:val="00890DC9"/>
    <w:pPr>
      <w:keepNext/>
      <w:spacing w:before="240" w:after="60"/>
      <w:outlineLvl w:val="0"/>
    </w:pPr>
    <w:rPr>
      <w:rFonts w:cs="Arial"/>
      <w:b/>
      <w:bCs/>
      <w:kern w:val="32"/>
      <w:sz w:val="56"/>
      <w:szCs w:val="32"/>
    </w:rPr>
  </w:style>
  <w:style w:type="paragraph" w:styleId="Kop2">
    <w:name w:val="heading 2"/>
    <w:basedOn w:val="Standaard"/>
    <w:next w:val="Standaard"/>
    <w:link w:val="Kop2Char"/>
    <w:unhideWhenUsed/>
    <w:qFormat/>
    <w:rsid w:val="00A2688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71D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37FA4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25445"/>
    <w:pPr>
      <w:spacing w:after="120" w:line="360" w:lineRule="auto"/>
      <w:ind w:left="708"/>
    </w:pPr>
    <w:rPr>
      <w:rFonts w:ascii="Verdana" w:hAnsi="Verdana"/>
      <w:color w:val="EC6608" w:themeColor="accent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25445"/>
    <w:rPr>
      <w:rFonts w:ascii="Verdana" w:hAnsi="Verdana" w:cs="Rajdhani-Medium"/>
      <w:color w:val="EC6608" w:themeColor="accent4"/>
      <w:kern w:val="0"/>
    </w:rPr>
  </w:style>
  <w:style w:type="character" w:customStyle="1" w:styleId="Kop1Char">
    <w:name w:val="Kop 1 Char"/>
    <w:basedOn w:val="Standaardalinea-lettertype"/>
    <w:link w:val="Kop1"/>
    <w:rsid w:val="00890DC9"/>
    <w:rPr>
      <w:rFonts w:ascii="Rajdhani-Medium" w:hAnsi="Rajdhani-Medium" w:cs="Arial"/>
      <w:b/>
      <w:bCs/>
      <w:color w:val="481300"/>
      <w:kern w:val="32"/>
      <w:sz w:val="56"/>
      <w:szCs w:val="32"/>
    </w:rPr>
  </w:style>
  <w:style w:type="character" w:customStyle="1" w:styleId="Kop2Char">
    <w:name w:val="Kop 2 Char"/>
    <w:basedOn w:val="Standaardalinea-lettertype"/>
    <w:link w:val="Kop2"/>
    <w:rsid w:val="00A2688D"/>
    <w:rPr>
      <w:rFonts w:ascii="Arial" w:eastAsiaTheme="majorEastAsia" w:hAnsi="Arial" w:cstheme="majorBidi"/>
      <w:b/>
      <w:color w:val="FBC900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71D3E"/>
    <w:rPr>
      <w:rFonts w:asciiTheme="majorHAnsi" w:eastAsiaTheme="majorEastAsia" w:hAnsiTheme="majorHAnsi" w:cstheme="majorBidi"/>
      <w:color w:val="337FA4" w:themeColor="accent1" w:themeShade="7F"/>
      <w:kern w:val="0"/>
    </w:rPr>
  </w:style>
  <w:style w:type="paragraph" w:styleId="Koptekst">
    <w:name w:val="header"/>
    <w:basedOn w:val="Standaard"/>
    <w:link w:val="KoptekstChar"/>
    <w:uiPriority w:val="99"/>
    <w:unhideWhenUsed/>
    <w:rsid w:val="0064398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3987"/>
    <w:rPr>
      <w:rFonts w:ascii="Rajdhani" w:hAnsi="Rajdhani" w:cs="Times New Roman"/>
      <w:color w:val="48130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64398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3987"/>
    <w:rPr>
      <w:rFonts w:ascii="Rajdhani" w:hAnsi="Rajdhani" w:cs="Times New Roman"/>
      <w:color w:val="481300"/>
      <w:lang w:eastAsia="nl-NL"/>
    </w:rPr>
  </w:style>
  <w:style w:type="character" w:styleId="Zwaar">
    <w:name w:val="Strong"/>
    <w:basedOn w:val="Standaardalinea-lettertype"/>
    <w:uiPriority w:val="22"/>
    <w:qFormat/>
    <w:rsid w:val="00E25445"/>
    <w:rPr>
      <w:b/>
      <w:bCs/>
    </w:rPr>
  </w:style>
  <w:style w:type="character" w:styleId="Titelvanboek">
    <w:name w:val="Book Title"/>
    <w:basedOn w:val="Standaardalinea-lettertype"/>
    <w:uiPriority w:val="33"/>
    <w:qFormat/>
    <w:rsid w:val="00E25445"/>
    <w:rPr>
      <w:b/>
      <w:bCs/>
      <w:i/>
      <w:iCs/>
      <w:color w:val="1C7570" w:themeColor="text2"/>
      <w:spacing w:val="5"/>
    </w:rPr>
  </w:style>
  <w:style w:type="character" w:styleId="Nadruk">
    <w:name w:val="Emphasis"/>
    <w:basedOn w:val="Standaardalinea-lettertype"/>
    <w:uiPriority w:val="20"/>
    <w:qFormat/>
    <w:rsid w:val="00E25445"/>
    <w:rPr>
      <w:i/>
      <w:iCs/>
    </w:rPr>
  </w:style>
  <w:style w:type="paragraph" w:customStyle="1" w:styleId="Inspringing">
    <w:name w:val="Inspringing"/>
    <w:basedOn w:val="Standaard"/>
    <w:qFormat/>
    <w:rsid w:val="00771D3E"/>
    <w:pPr>
      <w:numPr>
        <w:numId w:val="1"/>
      </w:numPr>
      <w:snapToGrid w:val="0"/>
      <w:spacing w:line="240" w:lineRule="auto"/>
      <w:ind w:left="714" w:hanging="357"/>
    </w:pPr>
    <w:rPr>
      <w:rFonts w:eastAsiaTheme="minorHAnsi" w:cs="Calibri"/>
      <w:color w:val="481300" w:themeColor="text1"/>
      <w:sz w:val="22"/>
      <w:szCs w:val="22"/>
    </w:rPr>
  </w:style>
  <w:style w:type="paragraph" w:styleId="Geenafstand">
    <w:name w:val="No Spacing"/>
    <w:uiPriority w:val="1"/>
    <w:qFormat/>
    <w:rsid w:val="00771D3E"/>
    <w:pPr>
      <w:autoSpaceDE w:val="0"/>
      <w:autoSpaceDN w:val="0"/>
      <w:adjustRightInd w:val="0"/>
      <w:textAlignment w:val="center"/>
    </w:pPr>
    <w:rPr>
      <w:rFonts w:ascii="Rajdhani-Medium" w:hAnsi="Rajdhani-Medium" w:cs="Rajdhani-Medium"/>
      <w:color w:val="481300"/>
      <w:kern w:val="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71D3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E23B00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71D3E"/>
    <w:rPr>
      <w:rFonts w:eastAsiaTheme="minorEastAsia"/>
      <w:color w:val="E23B00" w:themeColor="text1" w:themeTint="A5"/>
      <w:spacing w:val="15"/>
      <w:kern w:val="0"/>
      <w:sz w:val="22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771D3E"/>
    <w:rPr>
      <w:i/>
      <w:iCs/>
      <w:color w:val="B52F00" w:themeColor="text1" w:themeTint="BF"/>
    </w:rPr>
  </w:style>
  <w:style w:type="table" w:styleId="Tabelraster">
    <w:name w:val="Table Grid"/>
    <w:basedOn w:val="Standaardtabel"/>
    <w:uiPriority w:val="39"/>
    <w:rsid w:val="00890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890DC9"/>
    <w:tblPr>
      <w:tblBorders>
        <w:top w:val="single" w:sz="4" w:space="0" w:color="90B2C6" w:themeColor="background1" w:themeShade="BF"/>
        <w:left w:val="single" w:sz="4" w:space="0" w:color="90B2C6" w:themeColor="background1" w:themeShade="BF"/>
        <w:bottom w:val="single" w:sz="4" w:space="0" w:color="90B2C6" w:themeColor="background1" w:themeShade="BF"/>
        <w:right w:val="single" w:sz="4" w:space="0" w:color="90B2C6" w:themeColor="background1" w:themeShade="BF"/>
        <w:insideH w:val="single" w:sz="4" w:space="0" w:color="90B2C6" w:themeColor="background1" w:themeShade="BF"/>
        <w:insideV w:val="single" w:sz="4" w:space="0" w:color="90B2C6" w:themeColor="background1" w:themeShade="BF"/>
      </w:tblBorders>
    </w:tblPr>
  </w:style>
  <w:style w:type="table" w:styleId="Onopgemaaktetabel1">
    <w:name w:val="Plain Table 1"/>
    <w:basedOn w:val="Standaardtabel"/>
    <w:uiPriority w:val="41"/>
    <w:rsid w:val="00890DC9"/>
    <w:tblPr>
      <w:tblStyleRowBandSize w:val="1"/>
      <w:tblStyleColBandSize w:val="1"/>
      <w:tblBorders>
        <w:top w:val="single" w:sz="4" w:space="0" w:color="90B2C6" w:themeColor="background1" w:themeShade="BF"/>
        <w:left w:val="single" w:sz="4" w:space="0" w:color="90B2C6" w:themeColor="background1" w:themeShade="BF"/>
        <w:bottom w:val="single" w:sz="4" w:space="0" w:color="90B2C6" w:themeColor="background1" w:themeShade="BF"/>
        <w:right w:val="single" w:sz="4" w:space="0" w:color="90B2C6" w:themeColor="background1" w:themeShade="BF"/>
        <w:insideH w:val="single" w:sz="4" w:space="0" w:color="90B2C6" w:themeColor="background1" w:themeShade="BF"/>
        <w:insideV w:val="single" w:sz="4" w:space="0" w:color="90B2C6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90B2C6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890DC9"/>
    <w:tblPr>
      <w:tblStyleRowBandSize w:val="1"/>
      <w:tblStyleColBandSize w:val="1"/>
      <w:tblBorders>
        <w:top w:val="single" w:sz="4" w:space="0" w:color="FF5C23" w:themeColor="text1" w:themeTint="80"/>
        <w:bottom w:val="single" w:sz="4" w:space="0" w:color="FF5C2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FF5C2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FF5C2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FF5C23" w:themeColor="text1" w:themeTint="80"/>
          <w:right w:val="single" w:sz="4" w:space="0" w:color="FF5C23" w:themeColor="text1" w:themeTint="80"/>
        </w:tcBorders>
      </w:tcPr>
    </w:tblStylePr>
    <w:tblStylePr w:type="band2Vert">
      <w:tblPr/>
      <w:tcPr>
        <w:tcBorders>
          <w:left w:val="single" w:sz="4" w:space="0" w:color="FF5C23" w:themeColor="text1" w:themeTint="80"/>
          <w:right w:val="single" w:sz="4" w:space="0" w:color="FF5C23" w:themeColor="text1" w:themeTint="80"/>
        </w:tcBorders>
      </w:tcPr>
    </w:tblStylePr>
    <w:tblStylePr w:type="band1Horz">
      <w:tblPr/>
      <w:tcPr>
        <w:tcBorders>
          <w:top w:val="single" w:sz="4" w:space="0" w:color="FF5C23" w:themeColor="text1" w:themeTint="80"/>
          <w:bottom w:val="single" w:sz="4" w:space="0" w:color="FF5C23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90DC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FF5C2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FF5C2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890DC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890DC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5C23" w:themeColor="text1" w:themeTint="80"/>
        </w:tcBorders>
        <w:shd w:val="clear" w:color="auto" w:fill="DCE7ED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5C23" w:themeColor="text1" w:themeTint="80"/>
        </w:tcBorders>
        <w:shd w:val="clear" w:color="auto" w:fill="DCE7ED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5C23" w:themeColor="text1" w:themeTint="80"/>
        </w:tcBorders>
        <w:shd w:val="clear" w:color="auto" w:fill="DCE7ED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5C23" w:themeColor="text1" w:themeTint="80"/>
        </w:tcBorders>
        <w:shd w:val="clear" w:color="auto" w:fill="DCE7ED" w:themeFill="background1"/>
      </w:tcPr>
    </w:tblStylePr>
    <w:tblStylePr w:type="band1Vert">
      <w:tblPr/>
      <w:tcPr>
        <w:shd w:val="clear" w:color="auto" w:fill="CCDCE5" w:themeFill="background1" w:themeFillShade="F2"/>
      </w:tcPr>
    </w:tblStylePr>
    <w:tblStylePr w:type="band1Horz">
      <w:tblPr/>
      <w:tcPr>
        <w:shd w:val="clear" w:color="auto" w:fill="CCDCE5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Rastertabel4-Accent6">
    <w:name w:val="Grid Table 4 Accent 6"/>
    <w:basedOn w:val="Standaardtabel"/>
    <w:uiPriority w:val="49"/>
    <w:rsid w:val="00890DC9"/>
    <w:tblPr>
      <w:tblStyleRowBandSize w:val="1"/>
      <w:tblStyleColBandSize w:val="1"/>
      <w:tblBorders>
        <w:top w:val="single" w:sz="4" w:space="0" w:color="ECBBB7" w:themeColor="accent6" w:themeTint="99"/>
        <w:left w:val="single" w:sz="4" w:space="0" w:color="ECBBB7" w:themeColor="accent6" w:themeTint="99"/>
        <w:bottom w:val="single" w:sz="4" w:space="0" w:color="ECBBB7" w:themeColor="accent6" w:themeTint="99"/>
        <w:right w:val="single" w:sz="4" w:space="0" w:color="ECBBB7" w:themeColor="accent6" w:themeTint="99"/>
        <w:insideH w:val="single" w:sz="4" w:space="0" w:color="ECBBB7" w:themeColor="accent6" w:themeTint="99"/>
        <w:insideV w:val="single" w:sz="4" w:space="0" w:color="ECBBB7" w:themeColor="accent6" w:themeTint="99"/>
      </w:tblBorders>
    </w:tblPr>
    <w:tblStylePr w:type="firstRow">
      <w:rPr>
        <w:b/>
        <w:bCs/>
        <w:color w:val="DCE7ED" w:themeColor="background1"/>
      </w:rPr>
      <w:tblPr/>
      <w:tcPr>
        <w:tcBorders>
          <w:top w:val="single" w:sz="4" w:space="0" w:color="E08F89" w:themeColor="accent6"/>
          <w:left w:val="single" w:sz="4" w:space="0" w:color="E08F89" w:themeColor="accent6"/>
          <w:bottom w:val="single" w:sz="4" w:space="0" w:color="E08F89" w:themeColor="accent6"/>
          <w:right w:val="single" w:sz="4" w:space="0" w:color="E08F89" w:themeColor="accent6"/>
          <w:insideH w:val="nil"/>
          <w:insideV w:val="nil"/>
        </w:tcBorders>
        <w:shd w:val="clear" w:color="auto" w:fill="E08F89" w:themeFill="accent6"/>
      </w:tcPr>
    </w:tblStylePr>
    <w:tblStylePr w:type="lastRow">
      <w:rPr>
        <w:b/>
        <w:bCs/>
      </w:rPr>
      <w:tblPr/>
      <w:tcPr>
        <w:tcBorders>
          <w:top w:val="double" w:sz="4" w:space="0" w:color="E08F8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8E7" w:themeFill="accent6" w:themeFillTint="33"/>
      </w:tcPr>
    </w:tblStylePr>
    <w:tblStylePr w:type="band1Horz">
      <w:tblPr/>
      <w:tcPr>
        <w:shd w:val="clear" w:color="auto" w:fill="F8E8E7" w:themeFill="accent6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890DC9"/>
    <w:rPr>
      <w:color w:val="B04C06" w:themeColor="accent4" w:themeShade="BF"/>
    </w:rPr>
    <w:tblPr>
      <w:tblStyleRowBandSize w:val="1"/>
      <w:tblStyleColBandSize w:val="1"/>
      <w:tblBorders>
        <w:top w:val="single" w:sz="4" w:space="0" w:color="F9A164" w:themeColor="accent4" w:themeTint="99"/>
        <w:left w:val="single" w:sz="4" w:space="0" w:color="F9A164" w:themeColor="accent4" w:themeTint="99"/>
        <w:bottom w:val="single" w:sz="4" w:space="0" w:color="F9A164" w:themeColor="accent4" w:themeTint="99"/>
        <w:right w:val="single" w:sz="4" w:space="0" w:color="F9A164" w:themeColor="accent4" w:themeTint="99"/>
        <w:insideH w:val="single" w:sz="4" w:space="0" w:color="F9A164" w:themeColor="accent4" w:themeTint="99"/>
        <w:insideV w:val="single" w:sz="4" w:space="0" w:color="F9A16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A16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A16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4" w:themeFillTint="33"/>
      </w:tcPr>
    </w:tblStylePr>
    <w:tblStylePr w:type="band1Horz">
      <w:tblPr/>
      <w:tcPr>
        <w:shd w:val="clear" w:color="auto" w:fill="FDDFCB" w:themeFill="accent4" w:themeFillTint="33"/>
      </w:tcPr>
    </w:tblStylePr>
  </w:style>
  <w:style w:type="paragraph" w:styleId="Lijstalinea">
    <w:name w:val="List Paragraph"/>
    <w:basedOn w:val="Standaard"/>
    <w:uiPriority w:val="34"/>
    <w:qFormat/>
    <w:rsid w:val="00BE2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ransparantkliniek.sharepoint.com/sites/TransparantKliniek/Gedeelde%20documenten/Communicatie/TK_WordBriefpapierSjabloon_2024.dotx?OR=81dd2b71-fb82-4b33-ac71-fed46bf0f87a&amp;CID=8942a9a1-f00d-d000-0246-b952b14b8d3a&amp;CT=1750232484716" TargetMode="External"/></Relationships>
</file>

<file path=word/theme/theme1.xml><?xml version="1.0" encoding="utf-8"?>
<a:theme xmlns:a="http://schemas.openxmlformats.org/drawingml/2006/main" name="Kantoorthema">
  <a:themeElements>
    <a:clrScheme name="Transparant Kliniek">
      <a:dk1>
        <a:srgbClr val="481300"/>
      </a:dk1>
      <a:lt1>
        <a:srgbClr val="DCE7ED"/>
      </a:lt1>
      <a:dk2>
        <a:srgbClr val="1C7570"/>
      </a:dk2>
      <a:lt2>
        <a:srgbClr val="DCE7ED"/>
      </a:lt2>
      <a:accent1>
        <a:srgbClr val="C5E0ED"/>
      </a:accent1>
      <a:accent2>
        <a:srgbClr val="41ADC6"/>
      </a:accent2>
      <a:accent3>
        <a:srgbClr val="5D8B83"/>
      </a:accent3>
      <a:accent4>
        <a:srgbClr val="EC6608"/>
      </a:accent4>
      <a:accent5>
        <a:srgbClr val="F69F07"/>
      </a:accent5>
      <a:accent6>
        <a:srgbClr val="E08F89"/>
      </a:accent6>
      <a:hlink>
        <a:srgbClr val="705443"/>
      </a:hlink>
      <a:folHlink>
        <a:srgbClr val="4813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28D9617C65EC49B2BC7BBEC0217EF5" ma:contentTypeVersion="14" ma:contentTypeDescription="Een nieuw document maken." ma:contentTypeScope="" ma:versionID="7bf6db547bb4fe0bbf26ef56ca20e93d">
  <xsd:schema xmlns:xsd="http://www.w3.org/2001/XMLSchema" xmlns:xs="http://www.w3.org/2001/XMLSchema" xmlns:p="http://schemas.microsoft.com/office/2006/metadata/properties" xmlns:ns2="a655b987-e241-4359-ac10-97a60b0a77f8" xmlns:ns3="7368a7d2-fb12-413e-8460-b6ec0d3cd7f4" targetNamespace="http://schemas.microsoft.com/office/2006/metadata/properties" ma:root="true" ma:fieldsID="f881e1957b2def5bb0fe05b5902a7a76" ns2:_="" ns3:_="">
    <xsd:import namespace="a655b987-e241-4359-ac10-97a60b0a77f8"/>
    <xsd:import namespace="7368a7d2-fb12-413e-8460-b6ec0d3cd7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55b987-e241-4359-ac10-97a60b0a77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55deb055-54aa-41fb-bbfa-212c273dba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8a7d2-fb12-413e-8460-b6ec0d3cd7f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2d641-62de-4e61-a613-56ade2d5e69f}" ma:internalName="TaxCatchAll" ma:showField="CatchAllData" ma:web="7368a7d2-fb12-413e-8460-b6ec0d3cd7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55b987-e241-4359-ac10-97a60b0a77f8">
      <Terms xmlns="http://schemas.microsoft.com/office/infopath/2007/PartnerControls"/>
    </lcf76f155ced4ddcb4097134ff3c332f>
    <TaxCatchAll xmlns="7368a7d2-fb12-413e-8460-b6ec0d3cd7f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386663-F518-45C9-AAEA-8A8855ED5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55b987-e241-4359-ac10-97a60b0a77f8"/>
    <ds:schemaRef ds:uri="7368a7d2-fb12-413e-8460-b6ec0d3cd7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853F3F-CEF6-459D-AE91-0860BE16BFCA}">
  <ds:schemaRefs>
    <ds:schemaRef ds:uri="http://schemas.microsoft.com/office/2006/metadata/properties"/>
    <ds:schemaRef ds:uri="http://schemas.microsoft.com/office/infopath/2007/PartnerControls"/>
    <ds:schemaRef ds:uri="a655b987-e241-4359-ac10-97a60b0a77f8"/>
    <ds:schemaRef ds:uri="7368a7d2-fb12-413e-8460-b6ec0d3cd7f4"/>
  </ds:schemaRefs>
</ds:datastoreItem>
</file>

<file path=customXml/itemProps3.xml><?xml version="1.0" encoding="utf-8"?>
<ds:datastoreItem xmlns:ds="http://schemas.openxmlformats.org/officeDocument/2006/customXml" ds:itemID="{218732D4-FFC3-4890-B257-BA02EE422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TK_WordBriefpapierSjabloon_2024.dotx?OR=81dd2b71-fb82-4b33-ac71-fed46bf0f87a&amp;CID=8942a9a1-f00d-d000-0246-b952b14b8d3a&amp;CT=1750232484716</Template>
  <TotalTime>0</TotalTime>
  <Pages>1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de Jong | Transparant Kliniek</dc:creator>
  <cp:keywords/>
  <dc:description/>
  <cp:lastModifiedBy>Carina Cimmermans-Doornenbal | Transparant Kliniek</cp:lastModifiedBy>
  <cp:revision>6</cp:revision>
  <dcterms:created xsi:type="dcterms:W3CDTF">2025-06-18T07:41:00Z</dcterms:created>
  <dcterms:modified xsi:type="dcterms:W3CDTF">2026-04-09T07:12:00Z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0x010100EB28D9617C65EC49B2BC7BBEC0217EF5</vt:lpwstr>
  </property>
  <property fmtid="{D5CDD505-2E9C-101B-9397-08002B2CF9AE}" pid="3" name="MediaServiceImageTags">
    <vt:lpwstr/>
  </property>
</Properties>
</file>